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2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944"/>
      </w:tblGrid>
      <w:tr w:rsidR="000172E5" w:rsidRPr="00637200" w14:paraId="738F18BA" w14:textId="77777777" w:rsidTr="00AA0B19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0B19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34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5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0B19">
        <w:tc>
          <w:tcPr>
            <w:tcW w:w="1344" w:type="pct"/>
            <w:vAlign w:val="bottom"/>
          </w:tcPr>
          <w:p w14:paraId="74607E88" w14:textId="77777777" w:rsidR="000172E5" w:rsidRPr="00637200" w:rsidRDefault="00216723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0B19">
        <w:tc>
          <w:tcPr>
            <w:tcW w:w="1344" w:type="pct"/>
            <w:vAlign w:val="bottom"/>
          </w:tcPr>
          <w:p w14:paraId="55BF1A52" w14:textId="77777777" w:rsidR="00292898" w:rsidRPr="00637200" w:rsidRDefault="00216723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0B19">
        <w:tc>
          <w:tcPr>
            <w:tcW w:w="1344" w:type="pct"/>
            <w:vAlign w:val="bottom"/>
          </w:tcPr>
          <w:p w14:paraId="35001173" w14:textId="77777777" w:rsidR="006865CF" w:rsidRPr="00637200" w:rsidRDefault="00216723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5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0B19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0B19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0B19">
        <w:tc>
          <w:tcPr>
            <w:tcW w:w="134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5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0B19">
        <w:tc>
          <w:tcPr>
            <w:tcW w:w="134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0B19">
        <w:trPr>
          <w:trHeight w:val="1531"/>
        </w:trPr>
        <w:tc>
          <w:tcPr>
            <w:tcW w:w="134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0B19">
        <w:tc>
          <w:tcPr>
            <w:tcW w:w="134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5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0B19">
        <w:tc>
          <w:tcPr>
            <w:tcW w:w="134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7FAC" w:rsidRPr="00846B76" w14:paraId="2027FC67" w14:textId="77777777" w:rsidTr="00AA0B19">
        <w:tc>
          <w:tcPr>
            <w:tcW w:w="1344" w:type="pct"/>
            <w:vAlign w:val="bottom"/>
          </w:tcPr>
          <w:p w14:paraId="390AC8BF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6DC40C3E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1516A3F5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09CA42E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45338B3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C4B8944" w14:textId="77777777" w:rsidR="00507FAC" w:rsidRPr="00846B76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6" w:type="pct"/>
            <w:vAlign w:val="bottom"/>
          </w:tcPr>
          <w:p w14:paraId="68DDCDAB" w14:textId="77777777" w:rsidR="00507FAC" w:rsidRPr="00846B76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A0B19" w:rsidRPr="00AA0B19" w14:paraId="3348F9F0" w14:textId="77777777" w:rsidTr="00AA0B19">
        <w:tc>
          <w:tcPr>
            <w:tcW w:w="1344" w:type="pct"/>
            <w:vAlign w:val="bottom"/>
          </w:tcPr>
          <w:p w14:paraId="1E6A7FB7" w14:textId="6343DC33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656" w:type="pct"/>
            <w:tcBorders>
              <w:bottom w:val="single" w:sz="4" w:space="0" w:color="auto"/>
            </w:tcBorders>
            <w:vAlign w:val="bottom"/>
          </w:tcPr>
          <w:p w14:paraId="42C05884" w14:textId="561B2333" w:rsidR="00507FAC" w:rsidRPr="00E56110" w:rsidRDefault="00AA0B19" w:rsidP="00921924">
            <w:pPr>
              <w:jc w:val="both"/>
              <w:rPr>
                <w:rFonts w:cs="Times New Roman"/>
                <w:sz w:val="24"/>
                <w:szCs w:val="24"/>
              </w:rPr>
            </w:pPr>
            <w:r w:rsidRPr="00E56110">
              <w:rPr>
                <w:rFonts w:cs="Times New Roman"/>
                <w:sz w:val="24"/>
                <w:szCs w:val="24"/>
              </w:rPr>
              <w:t xml:space="preserve">Przyjmuję do wiadomości, że moje dane osobowe będą przetwarzane przez Nadleśnictwo Lesko na podstawie przepisu art. 6 ust. 1 lit. e) i lit. f)  </w:t>
            </w:r>
            <w:r w:rsidR="00507FAC" w:rsidRPr="00E56110">
              <w:rPr>
                <w:rFonts w:cs="Times New Roman"/>
                <w:sz w:val="24"/>
                <w:szCs w:val="24"/>
              </w:rPr>
              <w:t xml:space="preserve">Rozporządzenia Parlamentu Europejskiego i Rady (UE) 2016/679 z dnia 27 kwietnia 2016 r. w </w:t>
            </w:r>
            <w:r w:rsidR="00E56110">
              <w:rPr>
                <w:rFonts w:cs="Times New Roman"/>
                <w:sz w:val="24"/>
                <w:szCs w:val="24"/>
              </w:rPr>
              <w:t>sprawie ochrony osób fizycznych</w:t>
            </w:r>
            <w:r w:rsidR="00E56110">
              <w:rPr>
                <w:rFonts w:cs="Times New Roman"/>
                <w:sz w:val="24"/>
                <w:szCs w:val="24"/>
              </w:rPr>
              <w:br/>
            </w:r>
            <w:bookmarkStart w:id="0" w:name="_GoBack"/>
            <w:bookmarkEnd w:id="0"/>
            <w:r w:rsidR="00507FAC" w:rsidRPr="00E56110">
              <w:rPr>
                <w:rFonts w:cs="Times New Roman"/>
                <w:sz w:val="24"/>
                <w:szCs w:val="24"/>
              </w:rPr>
              <w:t>w związku z przetwarzaniem danych osobowych i w sprawie swobodnego przepływu takich danych oraz uchylenia dyrektywy 95/46/WE (ogólne roz</w:t>
            </w:r>
            <w:r w:rsidRPr="00E56110">
              <w:rPr>
                <w:rFonts w:cs="Times New Roman"/>
                <w:sz w:val="24"/>
                <w:szCs w:val="24"/>
              </w:rPr>
              <w:t>porządzenie o ochronie danych)". Ponadto przyjmuję do wiadomości, że moje dane osobowe będą przetwarzane w celu</w:t>
            </w:r>
            <w:r w:rsidR="0098447B" w:rsidRPr="00E56110">
              <w:rPr>
                <w:rFonts w:cs="Times New Roman"/>
                <w:sz w:val="24"/>
                <w:szCs w:val="24"/>
              </w:rPr>
              <w:t>:</w:t>
            </w:r>
            <w:r w:rsidRPr="00E56110">
              <w:rPr>
                <w:rFonts w:cs="Times New Roman"/>
                <w:sz w:val="24"/>
                <w:szCs w:val="24"/>
              </w:rPr>
              <w:t xml:space="preserve"> umożliwienia </w:t>
            </w:r>
            <w:r w:rsidR="0098447B" w:rsidRPr="00E56110">
              <w:rPr>
                <w:rFonts w:cs="Times New Roman"/>
                <w:sz w:val="24"/>
                <w:szCs w:val="24"/>
              </w:rPr>
              <w:t>Nadleśnictwu realizacji obowiązków wynikających z przepisu art. 11 ustawy z 28.09.1991 r. o lasach tj. dochodzenia naprawienia wyrządzonej szkody; jak również w celu ścigania ewentualnych  przestępstw lub wykroczeń</w:t>
            </w:r>
            <w:r w:rsidR="0058406C" w:rsidRPr="00E56110">
              <w:rPr>
                <w:rFonts w:cs="Times New Roman"/>
                <w:sz w:val="24"/>
                <w:szCs w:val="24"/>
              </w:rPr>
              <w:t xml:space="preserve"> dotyczących szkodnictwa leśnego</w:t>
            </w:r>
            <w:r w:rsidR="0098447B" w:rsidRPr="00E56110">
              <w:rPr>
                <w:rFonts w:cs="Times New Roman"/>
                <w:sz w:val="24"/>
                <w:szCs w:val="24"/>
              </w:rPr>
              <w:t xml:space="preserve">. </w:t>
            </w:r>
            <w:r w:rsidR="00D922DD" w:rsidRPr="00E56110">
              <w:rPr>
                <w:rFonts w:cs="Times New Roman"/>
                <w:sz w:val="24"/>
                <w:szCs w:val="24"/>
              </w:rPr>
              <w:t xml:space="preserve">Niepodanie danych osobowych może skutkować zastosowaniem środków przewidzianych w regulaminie programu „Zanocuj w lesie”.  </w:t>
            </w:r>
          </w:p>
          <w:p w14:paraId="68108675" w14:textId="77777777" w:rsidR="00507FAC" w:rsidRPr="00E56110" w:rsidRDefault="00507FAC" w:rsidP="00507FAC">
            <w:pPr>
              <w:rPr>
                <w:rFonts w:cs="Times New Roman"/>
                <w:sz w:val="24"/>
                <w:szCs w:val="24"/>
              </w:rPr>
            </w:pPr>
          </w:p>
          <w:p w14:paraId="76B25A8E" w14:textId="5B588AFF" w:rsidR="00F71B2C" w:rsidRPr="00E56110" w:rsidRDefault="009937BD" w:rsidP="00637200">
            <w:pPr>
              <w:rPr>
                <w:rFonts w:cs="Times New Roman"/>
                <w:sz w:val="24"/>
                <w:szCs w:val="24"/>
              </w:rPr>
            </w:pPr>
            <w:r w:rsidRPr="00E56110">
              <w:rPr>
                <w:rFonts w:cs="Times New Roman"/>
                <w:sz w:val="24"/>
                <w:szCs w:val="24"/>
              </w:rPr>
              <w:t xml:space="preserve">Data i </w:t>
            </w:r>
            <w:r w:rsidR="00507FAC" w:rsidRPr="00E56110">
              <w:rPr>
                <w:rFonts w:cs="Times New Roman"/>
                <w:sz w:val="24"/>
                <w:szCs w:val="24"/>
              </w:rPr>
              <w:t>Podpis:</w:t>
            </w:r>
          </w:p>
        </w:tc>
      </w:tr>
      <w:tr w:rsidR="00AA0B19" w:rsidRPr="00AA0B19" w14:paraId="68C75979" w14:textId="77777777" w:rsidTr="00AA0B19">
        <w:tc>
          <w:tcPr>
            <w:tcW w:w="1344" w:type="pct"/>
            <w:vAlign w:val="bottom"/>
          </w:tcPr>
          <w:p w14:paraId="7114608A" w14:textId="77777777" w:rsidR="00507FAC" w:rsidRDefault="00507FAC" w:rsidP="00A85EA0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656" w:type="pct"/>
            <w:tcBorders>
              <w:bottom w:val="single" w:sz="4" w:space="0" w:color="auto"/>
            </w:tcBorders>
            <w:vAlign w:val="bottom"/>
          </w:tcPr>
          <w:p w14:paraId="35C885F2" w14:textId="77777777" w:rsidR="00507FAC" w:rsidRPr="00E56110" w:rsidRDefault="00507FAC" w:rsidP="0063720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71B2C" w:rsidRPr="00846B76" w14:paraId="1814EA32" w14:textId="77777777" w:rsidTr="00AA0B19">
        <w:tc>
          <w:tcPr>
            <w:tcW w:w="1344" w:type="pct"/>
            <w:vAlign w:val="bottom"/>
          </w:tcPr>
          <w:p w14:paraId="281CF6D8" w14:textId="228E2D25" w:rsidR="00F71B2C" w:rsidRPr="00F71B2C" w:rsidRDefault="00F71B2C" w:rsidP="002D27D8">
            <w:pPr>
              <w:jc w:val="both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56" w:type="pct"/>
            <w:vAlign w:val="bottom"/>
          </w:tcPr>
          <w:p w14:paraId="1912B51F" w14:textId="77777777" w:rsidR="002D27D8" w:rsidRPr="00E56110" w:rsidRDefault="00216723" w:rsidP="002D27D8">
            <w:pPr>
              <w:jc w:val="both"/>
              <w:rPr>
                <w:rFonts w:ascii="Segoe UI Symbol" w:hAnsi="Segoe UI Symbol" w:cs="Segoe UI Symbol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E5611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E408C" w:rsidRPr="00E56110">
              <w:rPr>
                <w:sz w:val="24"/>
                <w:szCs w:val="24"/>
              </w:rPr>
              <w:t xml:space="preserve"> </w:t>
            </w:r>
            <w:r w:rsidR="00D41D3C" w:rsidRPr="00E56110">
              <w:rPr>
                <w:sz w:val="24"/>
                <w:szCs w:val="24"/>
              </w:rPr>
              <w:t>Z</w:t>
            </w:r>
            <w:r w:rsidR="00F71B2C" w:rsidRPr="00E56110">
              <w:rPr>
                <w:sz w:val="24"/>
                <w:szCs w:val="24"/>
              </w:rPr>
              <w:t>apoznałem się regulaminem obowiązującym na obszarze objętym programem „Zanocuj w lesie”</w:t>
            </w:r>
            <w:r w:rsidR="002D27D8" w:rsidRPr="00E56110"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</w:p>
          <w:p w14:paraId="2A152E49" w14:textId="247C8268" w:rsidR="002D27D8" w:rsidRPr="00E56110" w:rsidRDefault="002D27D8" w:rsidP="002D27D8">
            <w:pPr>
              <w:jc w:val="both"/>
              <w:rPr>
                <w:sz w:val="24"/>
                <w:szCs w:val="24"/>
              </w:rPr>
            </w:pPr>
            <w:r w:rsidRPr="00E56110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56110">
              <w:rPr>
                <w:sz w:val="24"/>
                <w:szCs w:val="24"/>
              </w:rPr>
              <w:t xml:space="preserve"> Zapoznałem się z informacją o przetwarzaniu danych osobowych opublikowaną na stronie internetowej: </w:t>
            </w:r>
            <w:hyperlink r:id="rId11" w:history="1">
              <w:r w:rsidRPr="00E56110">
                <w:rPr>
                  <w:rStyle w:val="Hipercze"/>
                  <w:color w:val="auto"/>
                  <w:sz w:val="24"/>
                  <w:szCs w:val="24"/>
                </w:rPr>
                <w:t>l</w:t>
              </w:r>
            </w:hyperlink>
            <w:r w:rsidR="00F45ABB" w:rsidRPr="00E56110">
              <w:rPr>
                <w:rStyle w:val="Hipercze"/>
                <w:color w:val="auto"/>
                <w:sz w:val="24"/>
                <w:szCs w:val="24"/>
              </w:rPr>
              <w:t>https://lesko.krosno.lasy.gov.pl/rodo#.YIuSj90wjIU</w:t>
            </w:r>
          </w:p>
          <w:p w14:paraId="7A36818D" w14:textId="16C54C84" w:rsidR="002D27D8" w:rsidRPr="00E56110" w:rsidRDefault="002D27D8" w:rsidP="002D27D8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507FAC" w:rsidRPr="00846B76" w14:paraId="396E531C" w14:textId="77777777" w:rsidTr="00AA0B19">
        <w:tc>
          <w:tcPr>
            <w:tcW w:w="1344" w:type="pct"/>
            <w:vAlign w:val="bottom"/>
          </w:tcPr>
          <w:p w14:paraId="58771E54" w14:textId="099D6131" w:rsidR="00507FAC" w:rsidRPr="009937BD" w:rsidRDefault="00507FAC" w:rsidP="00A85EA0">
            <w:pPr>
              <w:rPr>
                <w:rFonts w:cs="Times New Roman"/>
                <w:color w:val="00B050"/>
              </w:rPr>
            </w:pPr>
          </w:p>
          <w:p w14:paraId="64B10A8C" w14:textId="77777777" w:rsidR="00507FAC" w:rsidRPr="009937BD" w:rsidRDefault="00507FAC" w:rsidP="00A85EA0">
            <w:pPr>
              <w:rPr>
                <w:rFonts w:cs="Times New Roman"/>
                <w:color w:val="00B050"/>
              </w:rPr>
            </w:pPr>
          </w:p>
        </w:tc>
        <w:tc>
          <w:tcPr>
            <w:tcW w:w="3656" w:type="pct"/>
            <w:tcBorders>
              <w:bottom w:val="single" w:sz="4" w:space="0" w:color="auto"/>
            </w:tcBorders>
            <w:vAlign w:val="bottom"/>
          </w:tcPr>
          <w:p w14:paraId="76EE9245" w14:textId="10AA5E5D" w:rsidR="00507FAC" w:rsidRPr="00E56110" w:rsidRDefault="009937BD" w:rsidP="00637200">
            <w:pPr>
              <w:rPr>
                <w:sz w:val="24"/>
                <w:szCs w:val="24"/>
              </w:rPr>
            </w:pPr>
            <w:r w:rsidRPr="00E56110">
              <w:rPr>
                <w:sz w:val="24"/>
                <w:szCs w:val="24"/>
              </w:rPr>
              <w:t xml:space="preserve">Data i </w:t>
            </w:r>
            <w:r w:rsidR="00507FAC" w:rsidRPr="00E56110">
              <w:rPr>
                <w:sz w:val="24"/>
                <w:szCs w:val="24"/>
              </w:rPr>
              <w:t>Podpis: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0E9F6B81" w:rsidR="000172E5" w:rsidRPr="0006568A" w:rsidRDefault="000172E5" w:rsidP="00637200"/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1A535" w14:textId="77777777" w:rsidR="00216723" w:rsidRDefault="00216723" w:rsidP="000172E5">
      <w:pPr>
        <w:spacing w:after="0" w:line="240" w:lineRule="auto"/>
      </w:pPr>
      <w:r>
        <w:separator/>
      </w:r>
    </w:p>
  </w:endnote>
  <w:endnote w:type="continuationSeparator" w:id="0">
    <w:p w14:paraId="1F67061D" w14:textId="77777777" w:rsidR="00216723" w:rsidRDefault="0021672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B73602-7A87-49ED-A449-D9F98AF3EA34}"/>
    <w:embedBold r:id="rId2" w:fontKey="{6FFF9844-A375-4E38-86B2-93644B0891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DD0778D-25C3-4A50-831C-65846DAF91B7}"/>
    <w:embedBold r:id="rId4" w:fontKey="{5C74BAD9-2FDE-4A51-9B5D-3FE0C74C974F}"/>
    <w:embedItalic r:id="rId5" w:fontKey="{3A2D5790-E6C3-4987-8E41-8CD290777E4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FA5E02A0-B189-44E3-97CA-46630A2313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45C9BF4-9856-4AEF-BD0E-EA3BC418078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BD5C74EB-387A-45FA-8218-6D69BB9E91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B2F94EE-4DE7-42CC-88E7-D152A9C58D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B8EC4" w14:textId="77777777" w:rsidR="00216723" w:rsidRDefault="00216723" w:rsidP="000172E5">
      <w:pPr>
        <w:spacing w:after="0" w:line="240" w:lineRule="auto"/>
      </w:pPr>
      <w:r>
        <w:separator/>
      </w:r>
    </w:p>
  </w:footnote>
  <w:footnote w:type="continuationSeparator" w:id="0">
    <w:p w14:paraId="43D89B56" w14:textId="77777777" w:rsidR="00216723" w:rsidRDefault="0021672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050B4"/>
    <w:rsid w:val="00216723"/>
    <w:rsid w:val="002875D9"/>
    <w:rsid w:val="00292898"/>
    <w:rsid w:val="002C56E6"/>
    <w:rsid w:val="002D27D8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07FAC"/>
    <w:rsid w:val="005112D0"/>
    <w:rsid w:val="00551719"/>
    <w:rsid w:val="00561D42"/>
    <w:rsid w:val="00577E06"/>
    <w:rsid w:val="00583334"/>
    <w:rsid w:val="0058406C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712CC"/>
    <w:rsid w:val="008D50F5"/>
    <w:rsid w:val="008E203A"/>
    <w:rsid w:val="008E3141"/>
    <w:rsid w:val="0091229C"/>
    <w:rsid w:val="00921924"/>
    <w:rsid w:val="0093084C"/>
    <w:rsid w:val="00940E73"/>
    <w:rsid w:val="009512C6"/>
    <w:rsid w:val="0098447B"/>
    <w:rsid w:val="0098597D"/>
    <w:rsid w:val="009937BD"/>
    <w:rsid w:val="009D1026"/>
    <w:rsid w:val="009F619A"/>
    <w:rsid w:val="009F6DDE"/>
    <w:rsid w:val="009F7C02"/>
    <w:rsid w:val="00A370A8"/>
    <w:rsid w:val="00A85EA0"/>
    <w:rsid w:val="00A95E69"/>
    <w:rsid w:val="00AA0B19"/>
    <w:rsid w:val="00AC4A73"/>
    <w:rsid w:val="00AD5287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242A6"/>
    <w:rsid w:val="00D41D3C"/>
    <w:rsid w:val="00D57211"/>
    <w:rsid w:val="00D922DD"/>
    <w:rsid w:val="00DB3FAD"/>
    <w:rsid w:val="00DC71EC"/>
    <w:rsid w:val="00E47687"/>
    <w:rsid w:val="00E56110"/>
    <w:rsid w:val="00E61C09"/>
    <w:rsid w:val="00EB3B58"/>
    <w:rsid w:val="00EC7359"/>
    <w:rsid w:val="00EE3054"/>
    <w:rsid w:val="00F00606"/>
    <w:rsid w:val="00F01256"/>
    <w:rsid w:val="00F43E30"/>
    <w:rsid w:val="00F45ABB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esko.krosno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286B69"/>
    <w:rsid w:val="00413332"/>
    <w:rsid w:val="0043313D"/>
    <w:rsid w:val="00542389"/>
    <w:rsid w:val="00612CF2"/>
    <w:rsid w:val="006D7532"/>
    <w:rsid w:val="00756A93"/>
    <w:rsid w:val="00782D0D"/>
    <w:rsid w:val="007F34AE"/>
    <w:rsid w:val="00940152"/>
    <w:rsid w:val="009903F3"/>
    <w:rsid w:val="00CA7B8E"/>
    <w:rsid w:val="00E75AAD"/>
    <w:rsid w:val="00ED148D"/>
    <w:rsid w:val="00F8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28FF15-B804-4438-AEA4-8E5811DC6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227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2021-04-30T09:02:00Z</dcterms:created>
  <dcterms:modified xsi:type="dcterms:W3CDTF">2021-04-30T09:02:00Z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